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7224"/>
      </w:tblGrid>
      <w:tr w:rsidR="00FF242B" w:rsidRPr="00FF242B" w14:paraId="1FC8A98A" w14:textId="77777777">
        <w:tc>
          <w:tcPr>
            <w:tcW w:w="9062" w:type="dxa"/>
            <w:gridSpan w:val="2"/>
            <w:shd w:val="clear" w:color="auto" w:fill="1F3864" w:themeFill="accent1" w:themeFillShade="80"/>
          </w:tcPr>
          <w:p w14:paraId="576A3038" w14:textId="77A7D6DB" w:rsidR="00FF242B" w:rsidRPr="00FF242B" w:rsidRDefault="00B326A5" w:rsidP="00FF242B">
            <w:pPr>
              <w:rPr>
                <w:b/>
                <w:color w:val="FFFFFF" w:themeColor="background1"/>
                <w:sz w:val="36"/>
              </w:rPr>
            </w:pPr>
            <w:r>
              <w:rPr>
                <w:b/>
                <w:color w:val="FFFFFF" w:themeColor="background1"/>
                <w:sz w:val="36"/>
              </w:rPr>
              <w:t>Lokalt t</w:t>
            </w:r>
            <w:r w:rsidR="00FF242B" w:rsidRPr="00FF242B">
              <w:rPr>
                <w:b/>
                <w:color w:val="FFFFFF" w:themeColor="background1"/>
                <w:sz w:val="36"/>
              </w:rPr>
              <w:t>iltakskort beredskap</w:t>
            </w:r>
            <w:r w:rsidR="00FF242B">
              <w:rPr>
                <w:b/>
                <w:color w:val="FFFFFF" w:themeColor="background1"/>
                <w:sz w:val="36"/>
              </w:rPr>
              <w:t xml:space="preserve"> - strålevern</w:t>
            </w:r>
          </w:p>
        </w:tc>
      </w:tr>
      <w:tr w:rsidR="00FF242B" w:rsidRPr="00FF242B" w14:paraId="356EEE06" w14:textId="77777777">
        <w:tc>
          <w:tcPr>
            <w:tcW w:w="1838" w:type="dxa"/>
            <w:shd w:val="clear" w:color="auto" w:fill="E7E6E6" w:themeFill="background2"/>
          </w:tcPr>
          <w:p w14:paraId="701CDAC3" w14:textId="470D31F1" w:rsidR="00FF242B" w:rsidRPr="00FF242B" w:rsidRDefault="00FF242B" w:rsidP="00FF242B">
            <w:pPr>
              <w:rPr>
                <w:b/>
                <w:bCs/>
              </w:rPr>
            </w:pPr>
            <w:r w:rsidRPr="00FF242B">
              <w:rPr>
                <w:b/>
                <w:bCs/>
              </w:rPr>
              <w:t>Type hendelse:</w:t>
            </w:r>
          </w:p>
        </w:tc>
        <w:tc>
          <w:tcPr>
            <w:tcW w:w="7224" w:type="dxa"/>
          </w:tcPr>
          <w:p w14:paraId="1E015D8F" w14:textId="317D0A27" w:rsidR="00FF242B" w:rsidRPr="00FF242B" w:rsidRDefault="00C56130" w:rsidP="00FF242B">
            <w:r w:rsidRPr="00DB634E">
              <w:rPr>
                <w:highlight w:val="yellow"/>
              </w:rPr>
              <w:t>[Beskriv hendelsen]</w:t>
            </w:r>
          </w:p>
        </w:tc>
      </w:tr>
      <w:tr w:rsidR="00FF242B" w:rsidRPr="00FF242B" w14:paraId="1F15978D" w14:textId="77777777">
        <w:tc>
          <w:tcPr>
            <w:tcW w:w="1838" w:type="dxa"/>
            <w:shd w:val="clear" w:color="auto" w:fill="E7E6E6" w:themeFill="background2"/>
          </w:tcPr>
          <w:p w14:paraId="36D2CD8D" w14:textId="44FB4853" w:rsidR="00FF242B" w:rsidRPr="00FF242B" w:rsidRDefault="00FF242B" w:rsidP="00FF242B">
            <w:pPr>
              <w:rPr>
                <w:b/>
                <w:bCs/>
              </w:rPr>
            </w:pPr>
            <w:r w:rsidRPr="00FF242B">
              <w:rPr>
                <w:b/>
                <w:bCs/>
              </w:rPr>
              <w:t>Enhet/prosjekt:</w:t>
            </w:r>
          </w:p>
        </w:tc>
        <w:tc>
          <w:tcPr>
            <w:tcW w:w="7224" w:type="dxa"/>
          </w:tcPr>
          <w:p w14:paraId="502463CD" w14:textId="3D799BF6" w:rsidR="00FF242B" w:rsidRPr="00DB634E" w:rsidRDefault="00C56130" w:rsidP="00FF242B">
            <w:pPr>
              <w:rPr>
                <w:highlight w:val="yellow"/>
              </w:rPr>
            </w:pPr>
            <w:r w:rsidRPr="00DB634E">
              <w:rPr>
                <w:highlight w:val="yellow"/>
              </w:rPr>
              <w:t>[Hvilket institutt/avdeling/forskningsgruppe gjelder dette tiltakskortet for</w:t>
            </w:r>
            <w:r w:rsidR="00DB634E" w:rsidRPr="00DB634E">
              <w:rPr>
                <w:highlight w:val="yellow"/>
              </w:rPr>
              <w:t>]</w:t>
            </w:r>
          </w:p>
        </w:tc>
      </w:tr>
      <w:tr w:rsidR="00FF242B" w:rsidRPr="00FF242B" w14:paraId="7AA30189" w14:textId="77777777">
        <w:tc>
          <w:tcPr>
            <w:tcW w:w="1838" w:type="dxa"/>
            <w:shd w:val="clear" w:color="auto" w:fill="E7E6E6" w:themeFill="background2"/>
          </w:tcPr>
          <w:p w14:paraId="7BAE230F" w14:textId="77777777" w:rsidR="00FF242B" w:rsidRPr="00FF242B" w:rsidRDefault="00FF242B" w:rsidP="00FF242B">
            <w:pPr>
              <w:rPr>
                <w:b/>
                <w:bCs/>
              </w:rPr>
            </w:pPr>
            <w:r w:rsidRPr="00FF242B">
              <w:rPr>
                <w:b/>
                <w:bCs/>
              </w:rPr>
              <w:t>Dato:</w:t>
            </w:r>
          </w:p>
        </w:tc>
        <w:tc>
          <w:tcPr>
            <w:tcW w:w="7224" w:type="dxa"/>
          </w:tcPr>
          <w:p w14:paraId="6283F035" w14:textId="1A03F51A" w:rsidR="00FF242B" w:rsidRPr="00DB634E" w:rsidRDefault="00DB634E" w:rsidP="00FF242B">
            <w:pPr>
              <w:rPr>
                <w:highlight w:val="yellow"/>
              </w:rPr>
            </w:pPr>
            <w:r w:rsidRPr="00DB634E">
              <w:rPr>
                <w:highlight w:val="yellow"/>
              </w:rPr>
              <w:t>[</w:t>
            </w:r>
            <w:proofErr w:type="spellStart"/>
            <w:proofErr w:type="gramStart"/>
            <w:r w:rsidRPr="00DB634E">
              <w:rPr>
                <w:highlight w:val="yellow"/>
              </w:rPr>
              <w:t>dd.mm.åååå</w:t>
            </w:r>
            <w:proofErr w:type="spellEnd"/>
            <w:proofErr w:type="gramEnd"/>
            <w:r w:rsidRPr="00DB634E">
              <w:rPr>
                <w:highlight w:val="yellow"/>
              </w:rPr>
              <w:t>]</w:t>
            </w:r>
          </w:p>
        </w:tc>
      </w:tr>
      <w:tr w:rsidR="00FF242B" w:rsidRPr="00FF242B" w14:paraId="3FF1D482" w14:textId="77777777">
        <w:tc>
          <w:tcPr>
            <w:tcW w:w="1838" w:type="dxa"/>
            <w:shd w:val="clear" w:color="auto" w:fill="E7E6E6" w:themeFill="background2"/>
          </w:tcPr>
          <w:p w14:paraId="5A7ECE44" w14:textId="77777777" w:rsidR="00FF242B" w:rsidRPr="00FF242B" w:rsidRDefault="00FF242B" w:rsidP="00FF242B">
            <w:pPr>
              <w:rPr>
                <w:b/>
                <w:bCs/>
              </w:rPr>
            </w:pPr>
            <w:r w:rsidRPr="00FF242B">
              <w:rPr>
                <w:b/>
                <w:bCs/>
              </w:rPr>
              <w:t>Versjon:</w:t>
            </w:r>
          </w:p>
        </w:tc>
        <w:tc>
          <w:tcPr>
            <w:tcW w:w="7224" w:type="dxa"/>
          </w:tcPr>
          <w:p w14:paraId="4DBBFD50" w14:textId="0C5ED1EB" w:rsidR="00FF242B" w:rsidRPr="00FF242B" w:rsidRDefault="00DB634E" w:rsidP="00FF242B">
            <w:r w:rsidRPr="00DB634E">
              <w:rPr>
                <w:highlight w:val="yellow"/>
              </w:rPr>
              <w:t>[</w:t>
            </w:r>
            <w:r w:rsidR="00FF242B" w:rsidRPr="00DB634E">
              <w:rPr>
                <w:highlight w:val="yellow"/>
              </w:rPr>
              <w:t>1.0</w:t>
            </w:r>
            <w:r w:rsidRPr="00DB634E">
              <w:rPr>
                <w:highlight w:val="yellow"/>
              </w:rPr>
              <w:t>]</w:t>
            </w:r>
          </w:p>
        </w:tc>
      </w:tr>
      <w:tr w:rsidR="00FF242B" w:rsidRPr="00FF242B" w14:paraId="7E319ADF" w14:textId="77777777">
        <w:tc>
          <w:tcPr>
            <w:tcW w:w="1838" w:type="dxa"/>
            <w:shd w:val="clear" w:color="auto" w:fill="E7E6E6" w:themeFill="background2"/>
          </w:tcPr>
          <w:p w14:paraId="3B724F07" w14:textId="77777777" w:rsidR="00FF242B" w:rsidRPr="00FF242B" w:rsidRDefault="00FF242B" w:rsidP="00FF242B">
            <w:pPr>
              <w:rPr>
                <w:b/>
                <w:bCs/>
              </w:rPr>
            </w:pPr>
            <w:r w:rsidRPr="00FF242B">
              <w:rPr>
                <w:b/>
                <w:bCs/>
              </w:rPr>
              <w:t>Ansvarlig leder:</w:t>
            </w:r>
          </w:p>
        </w:tc>
        <w:tc>
          <w:tcPr>
            <w:tcW w:w="7224" w:type="dxa"/>
          </w:tcPr>
          <w:p w14:paraId="2B4E842E" w14:textId="3BEB6A35" w:rsidR="00FF242B" w:rsidRPr="00FF242B" w:rsidRDefault="00DB634E" w:rsidP="00FF242B">
            <w:r w:rsidRPr="00DB634E">
              <w:rPr>
                <w:highlight w:val="yellow"/>
              </w:rPr>
              <w:t>[</w:t>
            </w:r>
            <w:r w:rsidR="00FF242B" w:rsidRPr="00DB634E">
              <w:rPr>
                <w:highlight w:val="yellow"/>
              </w:rPr>
              <w:t>Navn på leder</w:t>
            </w:r>
            <w:r w:rsidR="00664C98" w:rsidRPr="00DB634E">
              <w:rPr>
                <w:highlight w:val="yellow"/>
              </w:rPr>
              <w:t xml:space="preserve"> (gruppeleder/forskningsgruppeleder/el.)</w:t>
            </w:r>
            <w:r w:rsidRPr="00DB634E">
              <w:rPr>
                <w:highlight w:val="yellow"/>
              </w:rPr>
              <w:t>]</w:t>
            </w:r>
          </w:p>
        </w:tc>
      </w:tr>
    </w:tbl>
    <w:p w14:paraId="38E823EF" w14:textId="39E670EF" w:rsidR="00FF242B" w:rsidRDefault="00FF242B" w:rsidP="00FF242B"/>
    <w:p w14:paraId="358A248E" w14:textId="5174E9DC" w:rsidR="002E60DC" w:rsidRDefault="002E60DC" w:rsidP="002E60DC">
      <w:pPr>
        <w:pStyle w:val="Heading1"/>
      </w:pPr>
      <w:r>
        <w:t>Beskrivelse av problemstilling</w:t>
      </w:r>
    </w:p>
    <w:p w14:paraId="64AD5C9D" w14:textId="1E9537E0" w:rsidR="002E60DC" w:rsidRDefault="00C56130" w:rsidP="00FF242B">
      <w:r>
        <w:t>Beskriv hendelsen og hvilke problemstillinger hendelsen medfører.</w:t>
      </w:r>
    </w:p>
    <w:p w14:paraId="1B8533E0" w14:textId="1663965F" w:rsidR="002E60DC" w:rsidRDefault="002E60DC" w:rsidP="002E60DC">
      <w:pPr>
        <w:pStyle w:val="Heading1"/>
      </w:pPr>
      <w:r>
        <w:t>Kontaktinformasjon</w:t>
      </w:r>
    </w:p>
    <w:p w14:paraId="7488A59D" w14:textId="10355134" w:rsidR="002E60DC" w:rsidRPr="00C56130" w:rsidRDefault="002E60DC" w:rsidP="00FF242B">
      <w:pPr>
        <w:rPr>
          <w:b/>
          <w:bCs/>
        </w:rPr>
      </w:pPr>
      <w:r w:rsidRPr="00C56130">
        <w:rPr>
          <w:b/>
          <w:bCs/>
        </w:rPr>
        <w:t>Navn</w:t>
      </w:r>
      <w:r w:rsidR="00C56130">
        <w:rPr>
          <w:b/>
          <w:bCs/>
        </w:rPr>
        <w:t xml:space="preserve">/telefon </w:t>
      </w:r>
      <w:r w:rsidRPr="00C56130">
        <w:rPr>
          <w:b/>
          <w:bCs/>
        </w:rPr>
        <w:t>instituttleder:</w:t>
      </w:r>
      <w:r w:rsidRPr="00C56130">
        <w:t xml:space="preserve"> </w:t>
      </w:r>
      <w:r w:rsidR="00DB634E" w:rsidRPr="00DB634E">
        <w:rPr>
          <w:highlight w:val="yellow"/>
        </w:rPr>
        <w:t>[Navn, telefonnummer]</w:t>
      </w:r>
    </w:p>
    <w:p w14:paraId="57BD62D7" w14:textId="0337B7D3" w:rsidR="002E60DC" w:rsidRPr="00C56130" w:rsidRDefault="002E60DC" w:rsidP="00FF242B">
      <w:pPr>
        <w:rPr>
          <w:b/>
          <w:bCs/>
        </w:rPr>
      </w:pPr>
      <w:r w:rsidRPr="00C56130">
        <w:rPr>
          <w:b/>
          <w:bCs/>
        </w:rPr>
        <w:t>Navn</w:t>
      </w:r>
      <w:r w:rsidR="00C56130">
        <w:rPr>
          <w:b/>
          <w:bCs/>
        </w:rPr>
        <w:t>/telefon</w:t>
      </w:r>
      <w:r w:rsidRPr="00C56130">
        <w:rPr>
          <w:b/>
          <w:bCs/>
        </w:rPr>
        <w:t xml:space="preserve"> Leder/veileder:</w:t>
      </w:r>
      <w:r w:rsidRPr="00C56130">
        <w:t xml:space="preserve"> </w:t>
      </w:r>
      <w:r w:rsidR="00DB634E" w:rsidRPr="00DB634E">
        <w:rPr>
          <w:highlight w:val="yellow"/>
        </w:rPr>
        <w:t>[Navn, telefonnummer]</w:t>
      </w:r>
    </w:p>
    <w:p w14:paraId="159602BB" w14:textId="0B93BB00" w:rsidR="002E60DC" w:rsidRPr="00C56130" w:rsidRDefault="002E60DC" w:rsidP="00FF242B">
      <w:pPr>
        <w:rPr>
          <w:b/>
          <w:bCs/>
        </w:rPr>
      </w:pPr>
      <w:r w:rsidRPr="00C56130">
        <w:rPr>
          <w:b/>
          <w:bCs/>
        </w:rPr>
        <w:t>Navn</w:t>
      </w:r>
      <w:r w:rsidR="00C56130">
        <w:rPr>
          <w:b/>
          <w:bCs/>
        </w:rPr>
        <w:t>/telefon</w:t>
      </w:r>
      <w:r w:rsidRPr="00C56130">
        <w:rPr>
          <w:b/>
          <w:bCs/>
        </w:rPr>
        <w:t xml:space="preserve"> lokal strålevernskoordinator:</w:t>
      </w:r>
      <w:r w:rsidRPr="00C56130">
        <w:t xml:space="preserve"> </w:t>
      </w:r>
      <w:r w:rsidR="00DB634E" w:rsidRPr="00DB634E">
        <w:rPr>
          <w:highlight w:val="yellow"/>
        </w:rPr>
        <w:t>[Navn, telefonnummer]</w:t>
      </w:r>
    </w:p>
    <w:p w14:paraId="366EEC40" w14:textId="70CE8609" w:rsidR="002E60DC" w:rsidRDefault="002E60DC" w:rsidP="00FF242B">
      <w:r w:rsidRPr="00C56130">
        <w:rPr>
          <w:b/>
          <w:bCs/>
        </w:rPr>
        <w:t xml:space="preserve">Telefon </w:t>
      </w:r>
      <w:r w:rsidR="00C56130" w:rsidRPr="00C56130">
        <w:rPr>
          <w:b/>
          <w:bCs/>
        </w:rPr>
        <w:t>Vakt- og alarmsentralen (</w:t>
      </w:r>
      <w:r w:rsidRPr="00C56130">
        <w:rPr>
          <w:b/>
          <w:bCs/>
        </w:rPr>
        <w:t>VAS</w:t>
      </w:r>
      <w:r w:rsidR="00C56130" w:rsidRPr="00C56130">
        <w:rPr>
          <w:b/>
          <w:bCs/>
        </w:rPr>
        <w:t>)</w:t>
      </w:r>
      <w:r w:rsidRPr="00C56130">
        <w:rPr>
          <w:b/>
          <w:bCs/>
        </w:rPr>
        <w:t>:</w:t>
      </w:r>
      <w:r w:rsidR="00C56130">
        <w:t xml:space="preserve"> </w:t>
      </w:r>
      <w:r w:rsidR="00C56130" w:rsidRPr="00C56130">
        <w:t>22 85 66 66</w:t>
      </w:r>
      <w:r>
        <w:t xml:space="preserve"> </w:t>
      </w:r>
    </w:p>
    <w:p w14:paraId="3A97DC7A" w14:textId="03A6478D" w:rsidR="002E60DC" w:rsidRDefault="002E60DC" w:rsidP="00FF242B">
      <w:r w:rsidRPr="00C56130">
        <w:rPr>
          <w:b/>
          <w:bCs/>
        </w:rPr>
        <w:t>Telefon nødetatene:</w:t>
      </w:r>
      <w:r>
        <w:t xml:space="preserve"> </w:t>
      </w:r>
      <w:r w:rsidR="00C56130">
        <w:t>Brann: 110, Politi: 112, Ambulanse: 113</w:t>
      </w:r>
    </w:p>
    <w:p w14:paraId="39C723BD" w14:textId="195E71EF" w:rsidR="002E60DC" w:rsidRDefault="002E60DC" w:rsidP="002E60DC">
      <w:pPr>
        <w:pStyle w:val="Heading1"/>
      </w:pPr>
      <w:r>
        <w:t>Hendelseshåndtering</w:t>
      </w:r>
    </w:p>
    <w:p w14:paraId="0FA6568F" w14:textId="01806F4B" w:rsidR="00C56130" w:rsidRDefault="0098647F" w:rsidP="00C56130">
      <w:r w:rsidRPr="0098647F">
        <w:rPr>
          <w:highlight w:val="yellow"/>
        </w:rPr>
        <w:t>[Gi trinnvise instrukser for hva man skal gjøre i ulike situasjoner, for eksempel ved evakuering, varsling og førstehjelp. Hvis det er behov for spesialutstyr, fortell hvor det er plassert. Det anbefales å vurdere situasjonen på to nivåer: Nivå 1, der det ikke er fare for spredning til omgivelsene og håndteringen skjer lokalt; og Nivå 2, der det er fare for spredning til omgivelsene og det er behov for assistanse fra for eksempel Vakt- og alarmsentralen, nødetatene eller andre relevante aktører.</w:t>
      </w:r>
      <w:r w:rsidR="00C56130" w:rsidRPr="0098647F">
        <w:rPr>
          <w:highlight w:val="yellow"/>
        </w:rPr>
        <w:t>].</w:t>
      </w:r>
    </w:p>
    <w:p w14:paraId="6C13D884" w14:textId="77777777" w:rsidR="0098647F" w:rsidRPr="00C56130" w:rsidRDefault="0098647F" w:rsidP="00C56130"/>
    <w:p w14:paraId="488588F3" w14:textId="5F3D2564" w:rsidR="006C5947" w:rsidRDefault="00C56130" w:rsidP="00DB634E">
      <w:pPr>
        <w:pStyle w:val="Heading1"/>
      </w:pPr>
      <w:r>
        <w:t>Rapportering</w:t>
      </w:r>
    </w:p>
    <w:p w14:paraId="202101F0" w14:textId="3DA149BD" w:rsidR="00C56130" w:rsidRPr="00FF242B" w:rsidRDefault="00C56130" w:rsidP="006C5947">
      <w:r>
        <w:t>Innen 3 dager skal det vurderes om hendelsen er meldepliktig til myndighetene</w:t>
      </w:r>
      <w:r w:rsidR="00DB634E">
        <w:t>, se UiOs prosedyre for HMS-avvikshåndtering</w:t>
      </w:r>
      <w:r w:rsidR="0098647F">
        <w:t>. E</w:t>
      </w:r>
      <w:r>
        <w:t>ventuell melding skal sende</w:t>
      </w:r>
      <w:r w:rsidR="00DB634E">
        <w:t>s innen angitt frist.</w:t>
      </w:r>
    </w:p>
    <w:sectPr w:rsidR="00C56130" w:rsidRPr="00FF242B" w:rsidSect="003551A9">
      <w:pgSz w:w="11906" w:h="16838"/>
      <w:pgMar w:top="2600" w:right="1134" w:bottom="2268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1AC989" w14:textId="77777777" w:rsidR="005A482D" w:rsidRDefault="005A482D" w:rsidP="00FF242B">
      <w:r>
        <w:separator/>
      </w:r>
    </w:p>
  </w:endnote>
  <w:endnote w:type="continuationSeparator" w:id="0">
    <w:p w14:paraId="372B8AF3" w14:textId="77777777" w:rsidR="005A482D" w:rsidRDefault="005A482D" w:rsidP="00FF2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F5E69D" w14:textId="77777777" w:rsidR="005A482D" w:rsidRDefault="005A482D" w:rsidP="00FF242B">
      <w:r>
        <w:separator/>
      </w:r>
    </w:p>
  </w:footnote>
  <w:footnote w:type="continuationSeparator" w:id="0">
    <w:p w14:paraId="034929CF" w14:textId="77777777" w:rsidR="005A482D" w:rsidRDefault="005A482D" w:rsidP="00FF24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C72A9"/>
    <w:multiLevelType w:val="hybridMultilevel"/>
    <w:tmpl w:val="7C8ECC9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453CE3"/>
    <w:multiLevelType w:val="hybridMultilevel"/>
    <w:tmpl w:val="AE6CFD1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896F37"/>
    <w:multiLevelType w:val="hybridMultilevel"/>
    <w:tmpl w:val="2A92668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F75C6A"/>
    <w:multiLevelType w:val="hybridMultilevel"/>
    <w:tmpl w:val="B8A07F3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AC284E"/>
    <w:multiLevelType w:val="hybridMultilevel"/>
    <w:tmpl w:val="84EE1D8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7A7B53"/>
    <w:multiLevelType w:val="hybridMultilevel"/>
    <w:tmpl w:val="0744F57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3574769">
    <w:abstractNumId w:val="0"/>
  </w:num>
  <w:num w:numId="2" w16cid:durableId="1886140258">
    <w:abstractNumId w:val="3"/>
  </w:num>
  <w:num w:numId="3" w16cid:durableId="63990592">
    <w:abstractNumId w:val="4"/>
  </w:num>
  <w:num w:numId="4" w16cid:durableId="811288517">
    <w:abstractNumId w:val="2"/>
  </w:num>
  <w:num w:numId="5" w16cid:durableId="1443568607">
    <w:abstractNumId w:val="5"/>
  </w:num>
  <w:num w:numId="6" w16cid:durableId="138421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D12"/>
    <w:rsid w:val="000F2807"/>
    <w:rsid w:val="001C06E8"/>
    <w:rsid w:val="001E486D"/>
    <w:rsid w:val="001F7995"/>
    <w:rsid w:val="0025053B"/>
    <w:rsid w:val="002D155D"/>
    <w:rsid w:val="002E2A5D"/>
    <w:rsid w:val="002E60DC"/>
    <w:rsid w:val="00301FF9"/>
    <w:rsid w:val="003125A0"/>
    <w:rsid w:val="003551A9"/>
    <w:rsid w:val="00355EE8"/>
    <w:rsid w:val="00395E70"/>
    <w:rsid w:val="003A507E"/>
    <w:rsid w:val="00434B54"/>
    <w:rsid w:val="004863C9"/>
    <w:rsid w:val="004B0BF1"/>
    <w:rsid w:val="004F5DE9"/>
    <w:rsid w:val="004F7A13"/>
    <w:rsid w:val="00507968"/>
    <w:rsid w:val="005A482D"/>
    <w:rsid w:val="00603163"/>
    <w:rsid w:val="00664C98"/>
    <w:rsid w:val="006B3547"/>
    <w:rsid w:val="006C1D12"/>
    <w:rsid w:val="006C5947"/>
    <w:rsid w:val="00774589"/>
    <w:rsid w:val="007B38DD"/>
    <w:rsid w:val="00853BA0"/>
    <w:rsid w:val="00867DE8"/>
    <w:rsid w:val="00877F31"/>
    <w:rsid w:val="008F0CFF"/>
    <w:rsid w:val="00954C55"/>
    <w:rsid w:val="0098647F"/>
    <w:rsid w:val="009D0116"/>
    <w:rsid w:val="00A05EFF"/>
    <w:rsid w:val="00AA2AAE"/>
    <w:rsid w:val="00AC4083"/>
    <w:rsid w:val="00AE1B2D"/>
    <w:rsid w:val="00B12C2A"/>
    <w:rsid w:val="00B326A5"/>
    <w:rsid w:val="00B35CED"/>
    <w:rsid w:val="00B40445"/>
    <w:rsid w:val="00B5600F"/>
    <w:rsid w:val="00BD1BA1"/>
    <w:rsid w:val="00BE7194"/>
    <w:rsid w:val="00C56130"/>
    <w:rsid w:val="00C87A2E"/>
    <w:rsid w:val="00D147E1"/>
    <w:rsid w:val="00D17A6C"/>
    <w:rsid w:val="00D75EE2"/>
    <w:rsid w:val="00D844B4"/>
    <w:rsid w:val="00DB634E"/>
    <w:rsid w:val="00DB70FC"/>
    <w:rsid w:val="00E1634D"/>
    <w:rsid w:val="00E43EF5"/>
    <w:rsid w:val="00E47FAC"/>
    <w:rsid w:val="00E82534"/>
    <w:rsid w:val="00EE790A"/>
    <w:rsid w:val="00F21179"/>
    <w:rsid w:val="00F40D72"/>
    <w:rsid w:val="00F650E1"/>
    <w:rsid w:val="00F94737"/>
    <w:rsid w:val="00FC5CB1"/>
    <w:rsid w:val="00FD2A88"/>
    <w:rsid w:val="00FF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FD5535"/>
  <w15:chartTrackingRefBased/>
  <w15:docId w15:val="{41088E3F-6F69-4D3A-9987-A663F2B0C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/>
  </w:latentStyles>
  <w:style w:type="paragraph" w:default="1" w:styleId="Normal">
    <w:name w:val="Normal"/>
    <w:qFormat/>
    <w:rsid w:val="00FF242B"/>
    <w:rPr>
      <w:rFonts w:ascii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2807"/>
    <w:pPr>
      <w:keepNext/>
      <w:keepLines/>
      <w:spacing w:before="240" w:after="0"/>
      <w:outlineLvl w:val="0"/>
    </w:pPr>
    <w:rPr>
      <w:rFonts w:eastAsiaTheme="majorEastAsia"/>
      <w:b/>
      <w:color w:val="000000" w:themeColor="text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43EF5"/>
  </w:style>
  <w:style w:type="paragraph" w:styleId="Footer">
    <w:name w:val="footer"/>
    <w:basedOn w:val="Normal"/>
    <w:link w:val="FooterChar"/>
    <w:uiPriority w:val="99"/>
    <w:rsid w:val="00B40445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43EF5"/>
  </w:style>
  <w:style w:type="table" w:styleId="TableGrid">
    <w:name w:val="Table Grid"/>
    <w:basedOn w:val="TableNormal"/>
    <w:uiPriority w:val="59"/>
    <w:rsid w:val="00395E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E2A5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rsid w:val="000F2807"/>
    <w:rPr>
      <w:rFonts w:ascii="Calibri" w:eastAsiaTheme="majorEastAsia" w:hAnsi="Calibri" w:cs="Calibri"/>
      <w:b/>
      <w:color w:val="000000" w:themeColor="text1"/>
      <w:sz w:val="32"/>
      <w:szCs w:val="32"/>
    </w:rPr>
  </w:style>
  <w:style w:type="paragraph" w:customStyle="1" w:styleId="Default">
    <w:name w:val="Default"/>
    <w:semiHidden/>
    <w:rsid w:val="002E2A5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2E2A5D"/>
    <w:pPr>
      <w:spacing w:line="241" w:lineRule="atLeast"/>
    </w:pPr>
    <w:rPr>
      <w:color w:val="auto"/>
    </w:rPr>
  </w:style>
  <w:style w:type="character" w:customStyle="1" w:styleId="A0">
    <w:name w:val="A0"/>
    <w:uiPriority w:val="99"/>
    <w:semiHidden/>
    <w:rsid w:val="002E2A5D"/>
    <w:rPr>
      <w:color w:val="221E1F"/>
      <w:sz w:val="18"/>
      <w:szCs w:val="18"/>
    </w:rPr>
  </w:style>
  <w:style w:type="paragraph" w:styleId="ListParagraph">
    <w:name w:val="List Paragraph"/>
    <w:basedOn w:val="Normal"/>
    <w:uiPriority w:val="34"/>
    <w:semiHidden/>
    <w:qFormat/>
    <w:rsid w:val="000F28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inahul\Downloads\mal-generelt-notat-bokmal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Egendefinert 112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82FC97A4EB864EBF6B6ADD443A67CC" ma:contentTypeVersion="14" ma:contentTypeDescription="Create a new document." ma:contentTypeScope="" ma:versionID="4861cb06711c43ae5b06507c0d33fa01">
  <xsd:schema xmlns:xsd="http://www.w3.org/2001/XMLSchema" xmlns:xs="http://www.w3.org/2001/XMLSchema" xmlns:p="http://schemas.microsoft.com/office/2006/metadata/properties" xmlns:ns2="3b00a67f-9791-437e-b702-303a706ea042" xmlns:ns3="7dc3d6ed-56f1-49b6-b310-0ff680cfe62a" targetNamespace="http://schemas.microsoft.com/office/2006/metadata/properties" ma:root="true" ma:fieldsID="676dbc1fb8e9648f94ba0d75529040bc" ns2:_="" ns3:_="">
    <xsd:import namespace="3b00a67f-9791-437e-b702-303a706ea042"/>
    <xsd:import namespace="7dc3d6ed-56f1-49b6-b310-0ff680cfe62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0a67f-9791-437e-b702-303a706ea04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78a55df-a9cd-4882-8adc-9ae50d80558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c3d6ed-56f1-49b6-b310-0ff680cfe62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9d73458-8fb0-4777-9551-357d96ad6676}" ma:internalName="TaxCatchAll" ma:showField="CatchAllData" ma:web="7dc3d6ed-56f1-49b6-b310-0ff680cfe6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b00a67f-9791-437e-b702-303a706ea042">
      <Terms xmlns="http://schemas.microsoft.com/office/infopath/2007/PartnerControls"/>
    </lcf76f155ced4ddcb4097134ff3c332f>
    <TaxCatchAll xmlns="7dc3d6ed-56f1-49b6-b310-0ff680cfe62a" xsi:nil="true"/>
  </documentManagement>
</p:properties>
</file>

<file path=customXml/item4.xml><?xml version="1.0" encoding="utf-8"?>
<root>
  <Enhet/>
</root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7C6610-6C99-4CDA-B797-4687BAAF7E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00a67f-9791-437e-b702-303a706ea042"/>
    <ds:schemaRef ds:uri="7dc3d6ed-56f1-49b6-b310-0ff680cfe6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751D82-1737-428D-BF99-990D207B9B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B95084-D297-43D4-8346-79015E7939D0}">
  <ds:schemaRefs>
    <ds:schemaRef ds:uri="http://schemas.microsoft.com/office/2006/metadata/properties"/>
    <ds:schemaRef ds:uri="http://schemas.microsoft.com/office/infopath/2007/PartnerControls"/>
    <ds:schemaRef ds:uri="3b00a67f-9791-437e-b702-303a706ea042"/>
    <ds:schemaRef ds:uri="7dc3d6ed-56f1-49b6-b310-0ff680cfe62a"/>
  </ds:schemaRefs>
</ds:datastoreItem>
</file>

<file path=customXml/itemProps4.xml><?xml version="1.0" encoding="utf-8"?>
<ds:datastoreItem xmlns:ds="http://schemas.openxmlformats.org/officeDocument/2006/customXml" ds:itemID="{EA55C48B-CB0D-47E0-9FC7-C7C9FE765157}">
  <ds:schemaRefs/>
</ds:datastoreItem>
</file>

<file path=customXml/itemProps5.xml><?xml version="1.0" encoding="utf-8"?>
<ds:datastoreItem xmlns:ds="http://schemas.openxmlformats.org/officeDocument/2006/customXml" ds:itemID="{4EDB9FE8-8E33-4CA5-A064-6BD8CE6B51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mal-generelt-notat-bokmal</Template>
  <TotalTime>46</TotalTime>
  <Pages>1</Pages>
  <Words>220</Words>
  <Characters>1170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Agathe Hult</dc:creator>
  <cp:keywords/>
  <dc:description/>
  <cp:lastModifiedBy>Elin Agathe Hult</cp:lastModifiedBy>
  <cp:revision>1</cp:revision>
  <cp:lastPrinted>2025-08-29T09:46:00Z</cp:lastPrinted>
  <dcterms:created xsi:type="dcterms:W3CDTF">2025-08-29T09:02:00Z</dcterms:created>
  <dcterms:modified xsi:type="dcterms:W3CDTF">2025-09-01T07:51:00Z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Selmer 011</vt:lpwstr>
  </property>
  <property fmtid="{D5CDD505-2E9C-101B-9397-08002B2CF9AE}" pid="3" name="ContentTypeId">
    <vt:lpwstr>0x010100D982FC97A4EB864EBF6B6ADD443A67CC</vt:lpwstr>
  </property>
  <property fmtid="{D5CDD505-2E9C-101B-9397-08002B2CF9AE}" pid="4" name="MediaServiceImageTags">
    <vt:lpwstr/>
  </property>
</Properties>
</file>